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C14FF" w14:textId="5E964DE3" w:rsidR="007030D5" w:rsidRPr="00253401" w:rsidRDefault="00D5320E" w:rsidP="007030D5">
      <w:pPr>
        <w:pStyle w:val="Title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F72F1A" wp14:editId="25382E4C">
            <wp:simplePos x="0" y="0"/>
            <wp:positionH relativeFrom="column">
              <wp:posOffset>-129540</wp:posOffset>
            </wp:positionH>
            <wp:positionV relativeFrom="paragraph">
              <wp:posOffset>0</wp:posOffset>
            </wp:positionV>
            <wp:extent cx="2225040" cy="1061085"/>
            <wp:effectExtent l="0" t="0" r="3810" b="5715"/>
            <wp:wrapSquare wrapText="bothSides"/>
            <wp:docPr id="6575316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26D7">
        <w:t>UN</w:t>
      </w:r>
      <w:r w:rsidR="007030D5">
        <w:t>APPROVED AGENDA</w:t>
      </w:r>
    </w:p>
    <w:p w14:paraId="745E7AC3" w14:textId="47BB3D53" w:rsidR="007030D5" w:rsidRDefault="00E42F2B" w:rsidP="007030D5">
      <w:pPr>
        <w:pStyle w:val="Subtitle"/>
      </w:pPr>
      <w:bookmarkStart w:id="0" w:name="_Hlk147919985"/>
      <w:r>
        <w:t>Regular Council</w:t>
      </w:r>
      <w:r w:rsidR="007030D5">
        <w:t xml:space="preserve"> </w:t>
      </w:r>
      <w:bookmarkEnd w:id="0"/>
      <w:r w:rsidR="007030D5">
        <w:t>– Rural Municipality of North Shore</w:t>
      </w:r>
    </w:p>
    <w:p w14:paraId="67988772" w14:textId="71F0F58C" w:rsidR="003A03F3" w:rsidRDefault="00584013" w:rsidP="007030D5">
      <w:pPr>
        <w:pStyle w:val="Subtitle"/>
      </w:pPr>
      <w:r>
        <w:t>Wednesday</w:t>
      </w:r>
      <w:r w:rsidR="00CA2E36">
        <w:t xml:space="preserve"> </w:t>
      </w:r>
      <w:r w:rsidR="00E9508A">
        <w:t>September</w:t>
      </w:r>
      <w:r w:rsidR="00B75775">
        <w:t xml:space="preserve"> </w:t>
      </w:r>
      <w:r w:rsidR="00E9508A">
        <w:t>16</w:t>
      </w:r>
      <w:r w:rsidR="00CA122F" w:rsidRPr="00CA122F">
        <w:rPr>
          <w:vertAlign w:val="superscript"/>
        </w:rPr>
        <w:t>th</w:t>
      </w:r>
      <w:r w:rsidR="00E42F2B">
        <w:t>, 2026 @ 6:</w:t>
      </w:r>
      <w:r w:rsidR="002F4368">
        <w:t>30</w:t>
      </w:r>
      <w:r w:rsidR="00E42F2B">
        <w:t xml:space="preserve"> pm</w:t>
      </w:r>
    </w:p>
    <w:p w14:paraId="6190FCF3" w14:textId="77777777" w:rsidR="007030D5" w:rsidRDefault="007030D5" w:rsidP="007030D5">
      <w:pPr>
        <w:pStyle w:val="Subtitle"/>
      </w:pPr>
      <w:r>
        <w:t>North Shore Community Centre</w:t>
      </w:r>
    </w:p>
    <w:p w14:paraId="1244DCA2" w14:textId="77777777" w:rsidR="00253401" w:rsidRPr="007030D5" w:rsidRDefault="00247075" w:rsidP="007030D5">
      <w:pPr>
        <w:pStyle w:val="Heading1"/>
      </w:pPr>
      <w:r w:rsidRPr="007030D5">
        <w:t>CALL TO ORDER</w:t>
      </w:r>
    </w:p>
    <w:p w14:paraId="76D0EAF8" w14:textId="77777777" w:rsidR="00253401" w:rsidRPr="00253401" w:rsidRDefault="00247075" w:rsidP="00253401">
      <w:pPr>
        <w:pStyle w:val="Heading1"/>
        <w:rPr>
          <w:color w:val="auto"/>
        </w:rPr>
      </w:pPr>
      <w:r w:rsidRPr="00253401">
        <w:t>APPROVAL OF THE AGENDA</w:t>
      </w:r>
    </w:p>
    <w:p w14:paraId="47D32E2B" w14:textId="77777777" w:rsidR="007E21D0" w:rsidRPr="007030D5" w:rsidRDefault="00247075" w:rsidP="00C960FF">
      <w:pPr>
        <w:pStyle w:val="Heading2"/>
        <w:ind w:left="993"/>
      </w:pPr>
      <w:r w:rsidRPr="007030D5">
        <w:t>Disclosure of Pecuniary (Financial) or other Conﬂicts of Interest</w:t>
      </w:r>
    </w:p>
    <w:p w14:paraId="0B9F0E0D" w14:textId="77777777" w:rsidR="0084686C" w:rsidRDefault="00247075" w:rsidP="00253401">
      <w:pPr>
        <w:pStyle w:val="Heading1"/>
      </w:pPr>
      <w:r>
        <w:t xml:space="preserve">APPROVAL OF THE MINUTES </w:t>
      </w:r>
    </w:p>
    <w:p w14:paraId="13D41051" w14:textId="12E07AD5" w:rsidR="00C1745C" w:rsidRPr="00C1745C" w:rsidRDefault="00FA3754" w:rsidP="00C960FF">
      <w:pPr>
        <w:pStyle w:val="Heading2"/>
        <w:ind w:left="993"/>
      </w:pPr>
      <w:r>
        <w:t>Regular</w:t>
      </w:r>
      <w:r w:rsidR="001C1829">
        <w:t xml:space="preserve"> Council</w:t>
      </w:r>
      <w:r w:rsidR="003A03F3" w:rsidRPr="003A03F3">
        <w:t xml:space="preserve"> </w:t>
      </w:r>
      <w:r w:rsidR="00E4730E" w:rsidRPr="00253401">
        <w:t xml:space="preserve">– </w:t>
      </w:r>
      <w:r w:rsidR="00C97D3F">
        <w:t xml:space="preserve">July </w:t>
      </w:r>
      <w:r>
        <w:t>15</w:t>
      </w:r>
      <w:r w:rsidRPr="00FA3754">
        <w:rPr>
          <w:vertAlign w:val="superscript"/>
        </w:rPr>
        <w:t>th</w:t>
      </w:r>
      <w:r w:rsidR="000C0ABA">
        <w:t>,</w:t>
      </w:r>
      <w:r w:rsidR="00500623">
        <w:t xml:space="preserve"> 2026</w:t>
      </w:r>
    </w:p>
    <w:p w14:paraId="1D004E28" w14:textId="12E17200" w:rsidR="007E21D0" w:rsidRPr="00253401" w:rsidRDefault="00247075" w:rsidP="00C960FF">
      <w:pPr>
        <w:pStyle w:val="Heading2"/>
        <w:ind w:left="993"/>
      </w:pPr>
      <w:r w:rsidRPr="00253401">
        <w:t>Business arising from the minutes</w:t>
      </w:r>
    </w:p>
    <w:p w14:paraId="4A39496B" w14:textId="77777777" w:rsidR="007E21D0" w:rsidRPr="00982F5B" w:rsidRDefault="00247075" w:rsidP="00253401">
      <w:pPr>
        <w:pStyle w:val="Heading1"/>
      </w:pPr>
      <w:r w:rsidRPr="00982F5B">
        <w:t>REPORTS</w:t>
      </w:r>
    </w:p>
    <w:p w14:paraId="12C276EC" w14:textId="35AD5FF2" w:rsidR="007E21D0" w:rsidRDefault="00C21848" w:rsidP="00370DA0">
      <w:pPr>
        <w:pStyle w:val="Heading2"/>
        <w:ind w:left="993"/>
      </w:pPr>
      <w:r>
        <w:t xml:space="preserve">CAO </w:t>
      </w:r>
      <w:r w:rsidR="00247075" w:rsidRPr="00EF7A4A">
        <w:t>Report</w:t>
      </w:r>
    </w:p>
    <w:p w14:paraId="39FF1D00" w14:textId="0F4306E8" w:rsidR="00526DCC" w:rsidRDefault="00AD3FE2" w:rsidP="00370DA0">
      <w:pPr>
        <w:pStyle w:val="Heading2"/>
        <w:ind w:left="993"/>
      </w:pPr>
      <w:r>
        <w:t>Finance Report</w:t>
      </w:r>
    </w:p>
    <w:p w14:paraId="5C2EFEFE" w14:textId="7256B764" w:rsidR="00526DCC" w:rsidRDefault="00AD3FE2" w:rsidP="00370DA0">
      <w:pPr>
        <w:pStyle w:val="Heading2"/>
        <w:ind w:left="993"/>
      </w:pPr>
      <w:r>
        <w:t>EMO Report</w:t>
      </w:r>
    </w:p>
    <w:p w14:paraId="49590889" w14:textId="3FFCC38E" w:rsidR="007E21D0" w:rsidRDefault="00AD3FE2" w:rsidP="00370DA0">
      <w:pPr>
        <w:pStyle w:val="Heading2"/>
        <w:ind w:left="993"/>
      </w:pPr>
      <w:r>
        <w:t>Wellness and Recreation</w:t>
      </w:r>
    </w:p>
    <w:p w14:paraId="76ACE335" w14:textId="054C9566" w:rsidR="00C21848" w:rsidRDefault="00C21848" w:rsidP="00370DA0">
      <w:pPr>
        <w:pStyle w:val="Heading2"/>
        <w:ind w:left="993"/>
      </w:pPr>
      <w:r>
        <w:t>Development &amp; Planning Report</w:t>
      </w:r>
    </w:p>
    <w:p w14:paraId="35850B51" w14:textId="77777777" w:rsidR="007E21D0" w:rsidRDefault="00247075" w:rsidP="00253401">
      <w:pPr>
        <w:pStyle w:val="Heading1"/>
      </w:pPr>
      <w:bookmarkStart w:id="1" w:name="_gjdgxs" w:colFirst="0" w:colLast="0"/>
      <w:bookmarkEnd w:id="1"/>
      <w:r>
        <w:t xml:space="preserve">NEW </w:t>
      </w:r>
      <w:r w:rsidRPr="00B332F0">
        <w:t xml:space="preserve">BUSINESS </w:t>
      </w:r>
    </w:p>
    <w:p w14:paraId="66491D3D" w14:textId="290EBE87" w:rsidR="004A7C39" w:rsidRPr="004A7C39" w:rsidRDefault="001529F1" w:rsidP="006E1B6B">
      <w:pPr>
        <w:pStyle w:val="Heading2"/>
        <w:ind w:left="993"/>
      </w:pPr>
      <w:r w:rsidRPr="005106B2">
        <w:t>RFD- 2026-</w:t>
      </w:r>
      <w:r w:rsidR="002909A0">
        <w:t>018</w:t>
      </w:r>
      <w:r w:rsidRPr="005106B2">
        <w:t xml:space="preserve"> -</w:t>
      </w:r>
      <w:r w:rsidR="002909A0">
        <w:t>RZ</w:t>
      </w:r>
      <w:r w:rsidRPr="005106B2">
        <w:t xml:space="preserve">-PID# </w:t>
      </w:r>
      <w:r w:rsidR="00802531">
        <w:t>138263</w:t>
      </w:r>
    </w:p>
    <w:p w14:paraId="4C2C9BE2" w14:textId="3E070325" w:rsidR="008140B0" w:rsidRDefault="008140B0" w:rsidP="00301A87">
      <w:pPr>
        <w:pStyle w:val="Heading2"/>
        <w:ind w:left="993"/>
      </w:pPr>
      <w:r w:rsidRPr="008140B0">
        <w:t xml:space="preserve">Resolution </w:t>
      </w:r>
      <w:r w:rsidR="008B2C63">
        <w:t xml:space="preserve">to hire a </w:t>
      </w:r>
      <w:r w:rsidR="004B5873">
        <w:t xml:space="preserve">second </w:t>
      </w:r>
      <w:r w:rsidR="006000A2">
        <w:t>D</w:t>
      </w:r>
      <w:r w:rsidRPr="008140B0">
        <w:t xml:space="preserve">evelopment </w:t>
      </w:r>
      <w:r w:rsidR="006000A2">
        <w:t>O</w:t>
      </w:r>
      <w:r w:rsidRPr="008140B0">
        <w:t xml:space="preserve">fficer </w:t>
      </w:r>
      <w:r w:rsidR="008B2C63">
        <w:t xml:space="preserve">for evaluation and permit approval </w:t>
      </w:r>
      <w:r w:rsidR="004B5873">
        <w:t xml:space="preserve">when the main </w:t>
      </w:r>
      <w:r w:rsidR="004E5D31">
        <w:t xml:space="preserve">development officer is in conflict </w:t>
      </w:r>
      <w:r w:rsidR="008642C5">
        <w:t xml:space="preserve">or </w:t>
      </w:r>
      <w:r w:rsidR="00E113F0">
        <w:t>on leave</w:t>
      </w:r>
      <w:r w:rsidRPr="008140B0">
        <w:t>.</w:t>
      </w:r>
    </w:p>
    <w:p w14:paraId="32609E37" w14:textId="4F9DD445" w:rsidR="00BD5CF5" w:rsidRPr="00BD5CF5" w:rsidRDefault="00BD5CF5" w:rsidP="00DE74EC">
      <w:pPr>
        <w:pStyle w:val="Heading1"/>
      </w:pPr>
      <w:r w:rsidRPr="00BD5CF5">
        <w:t xml:space="preserve">IN CAMERA SESSION: MGA - 119. Closed meetings </w:t>
      </w:r>
    </w:p>
    <w:p w14:paraId="597F42D7" w14:textId="3B25BBCA" w:rsidR="007E21D0" w:rsidRDefault="00247075" w:rsidP="00253401">
      <w:pPr>
        <w:pStyle w:val="Heading1"/>
      </w:pPr>
      <w:r>
        <w:t>NEXT MEETING</w:t>
      </w:r>
      <w:r w:rsidR="00DE74EC">
        <w:t xml:space="preserve"> </w:t>
      </w:r>
      <w:r w:rsidR="00617AC6">
        <w:t xml:space="preserve">September </w:t>
      </w:r>
      <w:r w:rsidR="00345E94">
        <w:t>16th</w:t>
      </w:r>
      <w:r w:rsidR="00133002">
        <w:t xml:space="preserve"> at </w:t>
      </w:r>
      <w:r w:rsidR="00DE74EC">
        <w:t>6:30 pm</w:t>
      </w:r>
      <w:r w:rsidR="003A03F3">
        <w:t xml:space="preserve">, </w:t>
      </w:r>
      <w:r>
        <w:t>North Shore Community Centre</w:t>
      </w:r>
    </w:p>
    <w:p w14:paraId="2A1EFFFF" w14:textId="416EE3C0" w:rsidR="00393AE0" w:rsidRPr="00393AE0" w:rsidRDefault="00247075" w:rsidP="00ED1C15">
      <w:pPr>
        <w:pStyle w:val="Heading1"/>
      </w:pPr>
      <w:r>
        <w:t>ADJOURNMENT</w:t>
      </w:r>
    </w:p>
    <w:sectPr w:rsidR="00393AE0" w:rsidRPr="00393AE0" w:rsidSect="0084686C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B743" w14:textId="77777777" w:rsidR="001C56B8" w:rsidRDefault="001C56B8">
      <w:r>
        <w:separator/>
      </w:r>
    </w:p>
  </w:endnote>
  <w:endnote w:type="continuationSeparator" w:id="0">
    <w:p w14:paraId="620F7037" w14:textId="77777777" w:rsidR="001C56B8" w:rsidRDefault="001C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8889E" w14:textId="3FC6D8FD" w:rsidR="00253401" w:rsidRDefault="00AC75D9" w:rsidP="00253401">
    <w:pPr>
      <w:pStyle w:val="FooterRMNS"/>
    </w:pPr>
    <w:r>
      <w:t>September 16</w:t>
    </w:r>
    <w:r w:rsidRPr="00AC75D9">
      <w:rPr>
        <w:vertAlign w:val="superscript"/>
      </w:rPr>
      <w:t>th</w:t>
    </w:r>
    <w:r w:rsidR="00404B59">
      <w:t>,</w:t>
    </w:r>
    <w:r w:rsidR="00E42F2B">
      <w:t xml:space="preserve"> </w:t>
    </w:r>
    <w:proofErr w:type="gramStart"/>
    <w:r w:rsidR="00E42F2B">
      <w:t>2026</w:t>
    </w:r>
    <w:proofErr w:type="gramEnd"/>
    <w:r w:rsidR="00253401">
      <w:tab/>
      <w:t xml:space="preserve">Page </w:t>
    </w:r>
    <w:r w:rsidR="00253401">
      <w:rPr>
        <w:b/>
      </w:rPr>
      <w:fldChar w:fldCharType="begin"/>
    </w:r>
    <w:r w:rsidR="00253401">
      <w:rPr>
        <w:b/>
      </w:rPr>
      <w:instrText>PAGE</w:instrText>
    </w:r>
    <w:r w:rsidR="00253401">
      <w:rPr>
        <w:b/>
      </w:rPr>
      <w:fldChar w:fldCharType="separate"/>
    </w:r>
    <w:r w:rsidR="00253401">
      <w:rPr>
        <w:b/>
      </w:rPr>
      <w:t>1</w:t>
    </w:r>
    <w:r w:rsidR="00253401">
      <w:rPr>
        <w:b/>
      </w:rPr>
      <w:fldChar w:fldCharType="end"/>
    </w:r>
    <w:r w:rsidR="00253401">
      <w:t xml:space="preserve"> of </w:t>
    </w:r>
    <w:r w:rsidR="00253401">
      <w:rPr>
        <w:b/>
      </w:rPr>
      <w:fldChar w:fldCharType="begin"/>
    </w:r>
    <w:r w:rsidR="00253401">
      <w:rPr>
        <w:b/>
      </w:rPr>
      <w:instrText>NUMPAGES</w:instrText>
    </w:r>
    <w:r w:rsidR="00253401">
      <w:rPr>
        <w:b/>
      </w:rPr>
      <w:fldChar w:fldCharType="separate"/>
    </w:r>
    <w:r w:rsidR="00253401">
      <w:rPr>
        <w:b/>
      </w:rPr>
      <w:t>5</w:t>
    </w:r>
    <w:r w:rsidR="00253401">
      <w:rPr>
        <w:b/>
      </w:rPr>
      <w:fldChar w:fldCharType="end"/>
    </w:r>
    <w:r w:rsidR="00253401">
      <w:tab/>
      <w:t>Rural Municipality of North Shore</w:t>
    </w:r>
  </w:p>
  <w:p w14:paraId="7B4DE3C5" w14:textId="69E35BDF" w:rsidR="007E21D0" w:rsidRPr="00253401" w:rsidRDefault="00AC75D9" w:rsidP="00253401">
    <w:pPr>
      <w:pStyle w:val="FooterRMNS"/>
      <w:rPr>
        <w:color w:val="000000"/>
      </w:rPr>
    </w:pPr>
    <w:r>
      <w:t>Unapproved</w:t>
    </w:r>
    <w:r w:rsidR="00253401">
      <w:t xml:space="preserve"> Agenda</w:t>
    </w:r>
    <w:r w:rsidR="00253401">
      <w:rPr>
        <w:color w:val="000000"/>
      </w:rPr>
      <w:tab/>
    </w:r>
    <w:r w:rsidR="00952121">
      <w:rPr>
        <w:color w:val="000000"/>
      </w:rPr>
      <w:tab/>
      <w:t xml:space="preserve">Regular </w:t>
    </w:r>
    <w:r w:rsidR="003A03F3">
      <w:rPr>
        <w:color w:val="000000"/>
      </w:rPr>
      <w:t>COUNCIL</w:t>
    </w:r>
    <w:r w:rsidR="00253401">
      <w:rPr>
        <w:color w:val="000000"/>
      </w:rPr>
      <w:t xml:space="preserve"> Meeting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872A" w14:textId="77777777" w:rsidR="001C56B8" w:rsidRDefault="001C56B8">
      <w:r>
        <w:separator/>
      </w:r>
    </w:p>
  </w:footnote>
  <w:footnote w:type="continuationSeparator" w:id="0">
    <w:p w14:paraId="3D60A78D" w14:textId="77777777" w:rsidR="001C56B8" w:rsidRDefault="001C5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BE657" w14:textId="03B88304" w:rsidR="00E42F2B" w:rsidRDefault="00000000">
    <w:pPr>
      <w:pStyle w:val="Header"/>
    </w:pPr>
    <w:r>
      <w:rPr>
        <w:noProof/>
      </w:rPr>
      <w:pict w14:anchorId="42E5C4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475.85pt;height:285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>
      <w:rPr>
        <w:noProof/>
      </w:rPr>
      <w:pict w14:anchorId="61C49AD1">
        <v:shape id="_x0000_s1026" type="#_x0000_t136" style="position:absolute;margin-left:0;margin-top:0;width:475.85pt;height:28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95A7" w14:textId="5B6B7DA9" w:rsidR="00E42F2B" w:rsidRDefault="00000000">
    <w:pPr>
      <w:pStyle w:val="Header"/>
    </w:pPr>
    <w:r>
      <w:rPr>
        <w:noProof/>
      </w:rPr>
      <w:pict w14:anchorId="1781FF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style="position:absolute;margin-left:0;margin-top:0;width:475.85pt;height:285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31FA" w14:textId="6FEF442A" w:rsidR="00E42F2B" w:rsidRDefault="00000000">
    <w:pPr>
      <w:pStyle w:val="Header"/>
    </w:pPr>
    <w:r>
      <w:rPr>
        <w:noProof/>
      </w:rPr>
      <w:pict w14:anchorId="48D008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8" type="#_x0000_t136" style="position:absolute;margin-left:0;margin-top:0;width:475.85pt;height:285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79B7"/>
    <w:multiLevelType w:val="multilevel"/>
    <w:tmpl w:val="4418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952B39"/>
    <w:multiLevelType w:val="multilevel"/>
    <w:tmpl w:val="DB26D5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E87191"/>
    <w:multiLevelType w:val="multilevel"/>
    <w:tmpl w:val="16F65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116DC7"/>
    <w:multiLevelType w:val="multilevel"/>
    <w:tmpl w:val="5064858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A50EB0"/>
    <w:multiLevelType w:val="multilevel"/>
    <w:tmpl w:val="2BDCDC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4C0E7B"/>
    <w:multiLevelType w:val="multilevel"/>
    <w:tmpl w:val="1BE0D76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B146A1"/>
    <w:multiLevelType w:val="multilevel"/>
    <w:tmpl w:val="498E5ACC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B5840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98848DE"/>
    <w:multiLevelType w:val="multilevel"/>
    <w:tmpl w:val="7CAAE8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0BC22B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9813769">
    <w:abstractNumId w:val="6"/>
  </w:num>
  <w:num w:numId="2" w16cid:durableId="1129785358">
    <w:abstractNumId w:val="7"/>
  </w:num>
  <w:num w:numId="3" w16cid:durableId="2070692936">
    <w:abstractNumId w:val="0"/>
  </w:num>
  <w:num w:numId="4" w16cid:durableId="812521627">
    <w:abstractNumId w:val="8"/>
  </w:num>
  <w:num w:numId="5" w16cid:durableId="205141795">
    <w:abstractNumId w:val="3"/>
  </w:num>
  <w:num w:numId="6" w16cid:durableId="972759785">
    <w:abstractNumId w:val="2"/>
  </w:num>
  <w:num w:numId="7" w16cid:durableId="57481730">
    <w:abstractNumId w:val="4"/>
  </w:num>
  <w:num w:numId="8" w16cid:durableId="409734905">
    <w:abstractNumId w:val="1"/>
  </w:num>
  <w:num w:numId="9" w16cid:durableId="629214694">
    <w:abstractNumId w:val="9"/>
  </w:num>
  <w:num w:numId="10" w16cid:durableId="1867862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48"/>
    <w:rsid w:val="00003D6C"/>
    <w:rsid w:val="000051D1"/>
    <w:rsid w:val="0001229C"/>
    <w:rsid w:val="0002005D"/>
    <w:rsid w:val="00025699"/>
    <w:rsid w:val="000310B7"/>
    <w:rsid w:val="00044A3E"/>
    <w:rsid w:val="00046A5A"/>
    <w:rsid w:val="000558FE"/>
    <w:rsid w:val="00062375"/>
    <w:rsid w:val="0006461C"/>
    <w:rsid w:val="00074441"/>
    <w:rsid w:val="000902F9"/>
    <w:rsid w:val="000979F0"/>
    <w:rsid w:val="000B26D7"/>
    <w:rsid w:val="000B57FA"/>
    <w:rsid w:val="000B6F75"/>
    <w:rsid w:val="000C0ABA"/>
    <w:rsid w:val="000D78E3"/>
    <w:rsid w:val="000E51FA"/>
    <w:rsid w:val="000F19BD"/>
    <w:rsid w:val="000F59B7"/>
    <w:rsid w:val="00100D50"/>
    <w:rsid w:val="00111096"/>
    <w:rsid w:val="00112533"/>
    <w:rsid w:val="0012691D"/>
    <w:rsid w:val="00133002"/>
    <w:rsid w:val="00137CC4"/>
    <w:rsid w:val="001529F1"/>
    <w:rsid w:val="001612A8"/>
    <w:rsid w:val="00172F33"/>
    <w:rsid w:val="00175F1B"/>
    <w:rsid w:val="00187717"/>
    <w:rsid w:val="001A7A79"/>
    <w:rsid w:val="001B41D9"/>
    <w:rsid w:val="001C1829"/>
    <w:rsid w:val="001C56B8"/>
    <w:rsid w:val="001C58CE"/>
    <w:rsid w:val="001C7122"/>
    <w:rsid w:val="001D3BCB"/>
    <w:rsid w:val="001D5A20"/>
    <w:rsid w:val="001F1D50"/>
    <w:rsid w:val="001F2CEB"/>
    <w:rsid w:val="00206797"/>
    <w:rsid w:val="00214A69"/>
    <w:rsid w:val="002264F6"/>
    <w:rsid w:val="00246B94"/>
    <w:rsid w:val="00247075"/>
    <w:rsid w:val="00253401"/>
    <w:rsid w:val="0027282A"/>
    <w:rsid w:val="00277769"/>
    <w:rsid w:val="002832DB"/>
    <w:rsid w:val="002909A0"/>
    <w:rsid w:val="00296856"/>
    <w:rsid w:val="002A3382"/>
    <w:rsid w:val="002B20AB"/>
    <w:rsid w:val="002C089E"/>
    <w:rsid w:val="002C18C1"/>
    <w:rsid w:val="002C4D31"/>
    <w:rsid w:val="002C5408"/>
    <w:rsid w:val="002C555F"/>
    <w:rsid w:val="002C5F7F"/>
    <w:rsid w:val="002D6C2A"/>
    <w:rsid w:val="002E278E"/>
    <w:rsid w:val="002F4368"/>
    <w:rsid w:val="00301A87"/>
    <w:rsid w:val="00305DC7"/>
    <w:rsid w:val="003125A0"/>
    <w:rsid w:val="00324B11"/>
    <w:rsid w:val="003269E5"/>
    <w:rsid w:val="00327753"/>
    <w:rsid w:val="00330276"/>
    <w:rsid w:val="003330F9"/>
    <w:rsid w:val="00336480"/>
    <w:rsid w:val="00337FC8"/>
    <w:rsid w:val="00345E94"/>
    <w:rsid w:val="00354B83"/>
    <w:rsid w:val="003571E2"/>
    <w:rsid w:val="00365CA2"/>
    <w:rsid w:val="00370DA0"/>
    <w:rsid w:val="003716F2"/>
    <w:rsid w:val="00375A16"/>
    <w:rsid w:val="00383AAC"/>
    <w:rsid w:val="00386360"/>
    <w:rsid w:val="00386D45"/>
    <w:rsid w:val="00387C0B"/>
    <w:rsid w:val="003901FE"/>
    <w:rsid w:val="00393AE0"/>
    <w:rsid w:val="003A03F3"/>
    <w:rsid w:val="003B4AEC"/>
    <w:rsid w:val="003C35CC"/>
    <w:rsid w:val="003E2876"/>
    <w:rsid w:val="003E4671"/>
    <w:rsid w:val="003F04C8"/>
    <w:rsid w:val="003F3B27"/>
    <w:rsid w:val="003F4768"/>
    <w:rsid w:val="00404B59"/>
    <w:rsid w:val="004061EE"/>
    <w:rsid w:val="00427082"/>
    <w:rsid w:val="00430846"/>
    <w:rsid w:val="00440EDD"/>
    <w:rsid w:val="00442C79"/>
    <w:rsid w:val="00460DF1"/>
    <w:rsid w:val="0048162B"/>
    <w:rsid w:val="004867FE"/>
    <w:rsid w:val="0048686E"/>
    <w:rsid w:val="00494518"/>
    <w:rsid w:val="004A19B5"/>
    <w:rsid w:val="004A299D"/>
    <w:rsid w:val="004A3843"/>
    <w:rsid w:val="004A7984"/>
    <w:rsid w:val="004A7C39"/>
    <w:rsid w:val="004B18C8"/>
    <w:rsid w:val="004B33EA"/>
    <w:rsid w:val="004B5873"/>
    <w:rsid w:val="004C20B2"/>
    <w:rsid w:val="004C4937"/>
    <w:rsid w:val="004C7938"/>
    <w:rsid w:val="004D28A2"/>
    <w:rsid w:val="004D5B64"/>
    <w:rsid w:val="004E2AC5"/>
    <w:rsid w:val="004E486B"/>
    <w:rsid w:val="004E5D31"/>
    <w:rsid w:val="004E68E9"/>
    <w:rsid w:val="004F3D1D"/>
    <w:rsid w:val="00500623"/>
    <w:rsid w:val="00510F73"/>
    <w:rsid w:val="00516031"/>
    <w:rsid w:val="00517D30"/>
    <w:rsid w:val="00526DCC"/>
    <w:rsid w:val="00527914"/>
    <w:rsid w:val="005432C5"/>
    <w:rsid w:val="005434FE"/>
    <w:rsid w:val="00547C2C"/>
    <w:rsid w:val="00552A04"/>
    <w:rsid w:val="0057036B"/>
    <w:rsid w:val="00570A5E"/>
    <w:rsid w:val="00584013"/>
    <w:rsid w:val="005842A9"/>
    <w:rsid w:val="00586F22"/>
    <w:rsid w:val="00597F7D"/>
    <w:rsid w:val="005A33F4"/>
    <w:rsid w:val="005B2F9A"/>
    <w:rsid w:val="005B7ABB"/>
    <w:rsid w:val="005C13E9"/>
    <w:rsid w:val="005C59CD"/>
    <w:rsid w:val="006000A2"/>
    <w:rsid w:val="00611218"/>
    <w:rsid w:val="00614B72"/>
    <w:rsid w:val="00617AC6"/>
    <w:rsid w:val="00644DB1"/>
    <w:rsid w:val="00667D33"/>
    <w:rsid w:val="00694411"/>
    <w:rsid w:val="006A1369"/>
    <w:rsid w:val="006C709A"/>
    <w:rsid w:val="006E1B6B"/>
    <w:rsid w:val="006E46DD"/>
    <w:rsid w:val="007030D5"/>
    <w:rsid w:val="00712D55"/>
    <w:rsid w:val="007325BF"/>
    <w:rsid w:val="007422D2"/>
    <w:rsid w:val="00743231"/>
    <w:rsid w:val="00772BE0"/>
    <w:rsid w:val="00772DDE"/>
    <w:rsid w:val="00796773"/>
    <w:rsid w:val="007A31A9"/>
    <w:rsid w:val="007A5610"/>
    <w:rsid w:val="007A6D01"/>
    <w:rsid w:val="007B35D8"/>
    <w:rsid w:val="007B54CF"/>
    <w:rsid w:val="007B6B85"/>
    <w:rsid w:val="007C0008"/>
    <w:rsid w:val="007C1DB6"/>
    <w:rsid w:val="007C3E73"/>
    <w:rsid w:val="007D2FB7"/>
    <w:rsid w:val="007D3036"/>
    <w:rsid w:val="007D4457"/>
    <w:rsid w:val="007D5686"/>
    <w:rsid w:val="007D71A4"/>
    <w:rsid w:val="007E21D0"/>
    <w:rsid w:val="007F0C22"/>
    <w:rsid w:val="007F5C62"/>
    <w:rsid w:val="00802531"/>
    <w:rsid w:val="00811279"/>
    <w:rsid w:val="0081201F"/>
    <w:rsid w:val="008140B0"/>
    <w:rsid w:val="00817B9F"/>
    <w:rsid w:val="00830E52"/>
    <w:rsid w:val="00833C57"/>
    <w:rsid w:val="008370DD"/>
    <w:rsid w:val="00837180"/>
    <w:rsid w:val="0084686C"/>
    <w:rsid w:val="00853976"/>
    <w:rsid w:val="00855C63"/>
    <w:rsid w:val="008642C5"/>
    <w:rsid w:val="008654F9"/>
    <w:rsid w:val="00872743"/>
    <w:rsid w:val="00890E11"/>
    <w:rsid w:val="008B2595"/>
    <w:rsid w:val="008B28F0"/>
    <w:rsid w:val="008B2C63"/>
    <w:rsid w:val="008B521F"/>
    <w:rsid w:val="008C061B"/>
    <w:rsid w:val="008C0999"/>
    <w:rsid w:val="008C0DC5"/>
    <w:rsid w:val="008C2554"/>
    <w:rsid w:val="008C2974"/>
    <w:rsid w:val="008C5630"/>
    <w:rsid w:val="008E14D0"/>
    <w:rsid w:val="009024FB"/>
    <w:rsid w:val="00915039"/>
    <w:rsid w:val="00917588"/>
    <w:rsid w:val="0092146C"/>
    <w:rsid w:val="009231F1"/>
    <w:rsid w:val="0092749E"/>
    <w:rsid w:val="009316CB"/>
    <w:rsid w:val="00934A46"/>
    <w:rsid w:val="00940EBD"/>
    <w:rsid w:val="00941A3E"/>
    <w:rsid w:val="00952121"/>
    <w:rsid w:val="009602F8"/>
    <w:rsid w:val="00961DA4"/>
    <w:rsid w:val="00966F7B"/>
    <w:rsid w:val="00981E8A"/>
    <w:rsid w:val="00982F5B"/>
    <w:rsid w:val="00983295"/>
    <w:rsid w:val="009933E7"/>
    <w:rsid w:val="00993C47"/>
    <w:rsid w:val="009978D8"/>
    <w:rsid w:val="009A1BDF"/>
    <w:rsid w:val="009A4459"/>
    <w:rsid w:val="009B227B"/>
    <w:rsid w:val="009D0D85"/>
    <w:rsid w:val="009F52D2"/>
    <w:rsid w:val="009F69D4"/>
    <w:rsid w:val="00A1074D"/>
    <w:rsid w:val="00A1761E"/>
    <w:rsid w:val="00A25FC7"/>
    <w:rsid w:val="00A3285B"/>
    <w:rsid w:val="00A5029B"/>
    <w:rsid w:val="00A614A4"/>
    <w:rsid w:val="00A729EB"/>
    <w:rsid w:val="00A76A05"/>
    <w:rsid w:val="00A8776B"/>
    <w:rsid w:val="00AB1F6A"/>
    <w:rsid w:val="00AB7DA1"/>
    <w:rsid w:val="00AC1F28"/>
    <w:rsid w:val="00AC75D9"/>
    <w:rsid w:val="00AD0290"/>
    <w:rsid w:val="00AD3FE2"/>
    <w:rsid w:val="00AE35CC"/>
    <w:rsid w:val="00B05E2C"/>
    <w:rsid w:val="00B254F9"/>
    <w:rsid w:val="00B25DA0"/>
    <w:rsid w:val="00B332F0"/>
    <w:rsid w:val="00B33D18"/>
    <w:rsid w:val="00B52899"/>
    <w:rsid w:val="00B53CB0"/>
    <w:rsid w:val="00B56A46"/>
    <w:rsid w:val="00B6031B"/>
    <w:rsid w:val="00B61C1E"/>
    <w:rsid w:val="00B72014"/>
    <w:rsid w:val="00B75775"/>
    <w:rsid w:val="00BA6070"/>
    <w:rsid w:val="00BB1BB3"/>
    <w:rsid w:val="00BC4AC3"/>
    <w:rsid w:val="00BD5CF5"/>
    <w:rsid w:val="00C05DA9"/>
    <w:rsid w:val="00C129F1"/>
    <w:rsid w:val="00C1745C"/>
    <w:rsid w:val="00C21848"/>
    <w:rsid w:val="00C25AD2"/>
    <w:rsid w:val="00C310FF"/>
    <w:rsid w:val="00C31A47"/>
    <w:rsid w:val="00C345F2"/>
    <w:rsid w:val="00C36B99"/>
    <w:rsid w:val="00C37028"/>
    <w:rsid w:val="00C63746"/>
    <w:rsid w:val="00C67547"/>
    <w:rsid w:val="00C80A09"/>
    <w:rsid w:val="00C85402"/>
    <w:rsid w:val="00C960FF"/>
    <w:rsid w:val="00C97D3F"/>
    <w:rsid w:val="00CA122F"/>
    <w:rsid w:val="00CA2E36"/>
    <w:rsid w:val="00CA6B6E"/>
    <w:rsid w:val="00CB09B9"/>
    <w:rsid w:val="00CB0CE3"/>
    <w:rsid w:val="00CB3B1C"/>
    <w:rsid w:val="00CC14DE"/>
    <w:rsid w:val="00CD07B4"/>
    <w:rsid w:val="00CE4F3E"/>
    <w:rsid w:val="00CE6B6C"/>
    <w:rsid w:val="00D2505C"/>
    <w:rsid w:val="00D2510F"/>
    <w:rsid w:val="00D265A4"/>
    <w:rsid w:val="00D26744"/>
    <w:rsid w:val="00D308F1"/>
    <w:rsid w:val="00D32D5B"/>
    <w:rsid w:val="00D3633B"/>
    <w:rsid w:val="00D5320E"/>
    <w:rsid w:val="00D5383C"/>
    <w:rsid w:val="00D56C9C"/>
    <w:rsid w:val="00D603CA"/>
    <w:rsid w:val="00D6202A"/>
    <w:rsid w:val="00D645C5"/>
    <w:rsid w:val="00D67C76"/>
    <w:rsid w:val="00DA02AA"/>
    <w:rsid w:val="00DA665A"/>
    <w:rsid w:val="00DA67DE"/>
    <w:rsid w:val="00DB4DFE"/>
    <w:rsid w:val="00DE0C54"/>
    <w:rsid w:val="00DE74EC"/>
    <w:rsid w:val="00E0539A"/>
    <w:rsid w:val="00E113F0"/>
    <w:rsid w:val="00E12933"/>
    <w:rsid w:val="00E14709"/>
    <w:rsid w:val="00E26FB5"/>
    <w:rsid w:val="00E370B2"/>
    <w:rsid w:val="00E40D8E"/>
    <w:rsid w:val="00E42F2B"/>
    <w:rsid w:val="00E438FA"/>
    <w:rsid w:val="00E45B0F"/>
    <w:rsid w:val="00E4730E"/>
    <w:rsid w:val="00E81AB1"/>
    <w:rsid w:val="00E9128A"/>
    <w:rsid w:val="00E940D0"/>
    <w:rsid w:val="00E9508A"/>
    <w:rsid w:val="00E97F64"/>
    <w:rsid w:val="00EA15EF"/>
    <w:rsid w:val="00EA1B4C"/>
    <w:rsid w:val="00EA34B4"/>
    <w:rsid w:val="00EA6582"/>
    <w:rsid w:val="00EB7A7F"/>
    <w:rsid w:val="00EC5AB6"/>
    <w:rsid w:val="00EE0CDA"/>
    <w:rsid w:val="00EE1D4A"/>
    <w:rsid w:val="00EE1F94"/>
    <w:rsid w:val="00EE21F5"/>
    <w:rsid w:val="00EE56A9"/>
    <w:rsid w:val="00EF3EFE"/>
    <w:rsid w:val="00EF7A4A"/>
    <w:rsid w:val="00F026C4"/>
    <w:rsid w:val="00F05BFC"/>
    <w:rsid w:val="00F10B06"/>
    <w:rsid w:val="00F2123B"/>
    <w:rsid w:val="00F367AB"/>
    <w:rsid w:val="00F4463B"/>
    <w:rsid w:val="00F44A11"/>
    <w:rsid w:val="00F64BD7"/>
    <w:rsid w:val="00F703F4"/>
    <w:rsid w:val="00F76E2D"/>
    <w:rsid w:val="00F85B27"/>
    <w:rsid w:val="00F90E93"/>
    <w:rsid w:val="00FA1EAB"/>
    <w:rsid w:val="00FA3754"/>
    <w:rsid w:val="00FA3948"/>
    <w:rsid w:val="00FB0961"/>
    <w:rsid w:val="00FC327E"/>
    <w:rsid w:val="00FC3A43"/>
    <w:rsid w:val="00FD7FF4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DB1A7"/>
  <w15:docId w15:val="{9FF3DA30-CB31-45EB-8BDE-856E68D5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E2C"/>
    <w:pPr>
      <w:widowControl/>
      <w:spacing w:after="160" w:line="259" w:lineRule="auto"/>
    </w:pPr>
    <w:rPr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E2C"/>
    <w:pPr>
      <w:numPr>
        <w:numId w:val="10"/>
      </w:numPr>
      <w:spacing w:before="80" w:after="80" w:line="240" w:lineRule="auto"/>
      <w:outlineLvl w:val="0"/>
    </w:pPr>
    <w:rPr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E2C"/>
    <w:pPr>
      <w:keepNext/>
      <w:keepLines/>
      <w:numPr>
        <w:ilvl w:val="1"/>
        <w:numId w:val="10"/>
      </w:numPr>
      <w:spacing w:before="60" w:after="60" w:line="252" w:lineRule="auto"/>
      <w:outlineLvl w:val="1"/>
    </w:pPr>
    <w:rPr>
      <w:bCs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rsid w:val="00B05E2C"/>
    <w:pPr>
      <w:keepNext/>
      <w:keepLines/>
      <w:numPr>
        <w:ilvl w:val="2"/>
        <w:numId w:val="10"/>
      </w:numPr>
      <w:spacing w:before="60" w:after="60" w:line="252" w:lineRule="auto"/>
      <w:outlineLvl w:val="2"/>
    </w:pPr>
    <w:rPr>
      <w:bCs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rsid w:val="00B05E2C"/>
    <w:pPr>
      <w:keepNext/>
      <w:keepLines/>
      <w:numPr>
        <w:ilvl w:val="3"/>
        <w:numId w:val="10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B05E2C"/>
    <w:pPr>
      <w:keepNext/>
      <w:keepLines/>
      <w:numPr>
        <w:ilvl w:val="4"/>
        <w:numId w:val="10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B05E2C"/>
    <w:pPr>
      <w:keepNext/>
      <w:keepLines/>
      <w:numPr>
        <w:ilvl w:val="5"/>
        <w:numId w:val="10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E2C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E2C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E2C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B05E2C"/>
    <w:pPr>
      <w:pBdr>
        <w:top w:val="single" w:sz="4" w:space="1" w:color="000000"/>
      </w:pBdr>
      <w:shd w:val="clear" w:color="auto" w:fill="E7E6E6"/>
      <w:spacing w:after="0" w:line="240" w:lineRule="auto"/>
      <w:jc w:val="center"/>
    </w:pPr>
    <w:rPr>
      <w:b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rsid w:val="00B05E2C"/>
    <w:pPr>
      <w:shd w:val="clear" w:color="auto" w:fill="E7E6E6"/>
      <w:spacing w:after="0" w:line="240" w:lineRule="auto"/>
      <w:jc w:val="center"/>
    </w:pPr>
    <w:rPr>
      <w:b/>
      <w:i/>
      <w:color w:val="0000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05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E2C"/>
    <w:rPr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B05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E2C"/>
    <w:rPr>
      <w:lang w:val="en-CA" w:eastAsia="en-CA"/>
    </w:rPr>
  </w:style>
  <w:style w:type="paragraph" w:styleId="ListParagraph">
    <w:name w:val="List Paragraph"/>
    <w:basedOn w:val="Normal"/>
    <w:uiPriority w:val="34"/>
    <w:qFormat/>
    <w:rsid w:val="00B05E2C"/>
    <w:pPr>
      <w:ind w:left="720"/>
      <w:contextualSpacing/>
    </w:pPr>
  </w:style>
  <w:style w:type="paragraph" w:customStyle="1" w:styleId="Default">
    <w:name w:val="Default"/>
    <w:rsid w:val="00B05E2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CA"/>
    </w:rPr>
  </w:style>
  <w:style w:type="paragraph" w:customStyle="1" w:styleId="m3885277848849194205msolistparagraph">
    <w:name w:val="m_3885277848849194205msolistparagraph"/>
    <w:basedOn w:val="Normal"/>
    <w:rsid w:val="00B05E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5E2C"/>
    <w:rPr>
      <w:b/>
      <w:color w:val="000000"/>
      <w:sz w:val="24"/>
      <w:szCs w:val="24"/>
      <w:lang w:val="en-CA" w:eastAsia="en-CA"/>
    </w:rPr>
  </w:style>
  <w:style w:type="paragraph" w:customStyle="1" w:styleId="Motiondata">
    <w:name w:val="Motion_data"/>
    <w:basedOn w:val="Normal"/>
    <w:link w:val="MotiondataChar"/>
    <w:qFormat/>
    <w:rsid w:val="00B05E2C"/>
    <w:pPr>
      <w:pBdr>
        <w:top w:val="nil"/>
        <w:left w:val="nil"/>
        <w:bottom w:val="nil"/>
        <w:right w:val="nil"/>
        <w:between w:val="nil"/>
      </w:pBdr>
      <w:spacing w:after="200" w:line="240" w:lineRule="auto"/>
      <w:ind w:left="720"/>
      <w:contextualSpacing/>
    </w:pPr>
    <w:rPr>
      <w:i/>
      <w:color w:val="000000"/>
    </w:rPr>
  </w:style>
  <w:style w:type="character" w:customStyle="1" w:styleId="MotiondataChar">
    <w:name w:val="Motion_data Char"/>
    <w:basedOn w:val="DefaultParagraphFont"/>
    <w:link w:val="Motiondata"/>
    <w:rsid w:val="00B05E2C"/>
    <w:rPr>
      <w:i/>
      <w:color w:val="000000"/>
      <w:lang w:val="en-CA" w:eastAsia="en-CA"/>
    </w:rPr>
  </w:style>
  <w:style w:type="paragraph" w:customStyle="1" w:styleId="Motiontext">
    <w:name w:val="Motion_text"/>
    <w:basedOn w:val="Normal"/>
    <w:link w:val="MotiontextChar"/>
    <w:qFormat/>
    <w:rsid w:val="00B05E2C"/>
    <w:pPr>
      <w:pBdr>
        <w:top w:val="nil"/>
        <w:left w:val="nil"/>
        <w:bottom w:val="nil"/>
        <w:right w:val="nil"/>
        <w:between w:val="nil"/>
      </w:pBdr>
    </w:pPr>
    <w:rPr>
      <w:b/>
      <w:color w:val="000000"/>
    </w:rPr>
  </w:style>
  <w:style w:type="character" w:customStyle="1" w:styleId="MotiontextChar">
    <w:name w:val="Motion_text Char"/>
    <w:basedOn w:val="DefaultParagraphFont"/>
    <w:link w:val="Motiontext"/>
    <w:rsid w:val="00B05E2C"/>
    <w:rPr>
      <w:b/>
      <w:color w:val="000000"/>
      <w:lang w:val="en-CA" w:eastAsia="en-CA"/>
    </w:rPr>
  </w:style>
  <w:style w:type="paragraph" w:customStyle="1" w:styleId="FooterRMNS">
    <w:name w:val="Footer_RMNS"/>
    <w:basedOn w:val="Normal"/>
    <w:link w:val="FooterRMNSChar"/>
    <w:qFormat/>
    <w:rsid w:val="00B05E2C"/>
    <w:pPr>
      <w:pBdr>
        <w:top w:val="nil"/>
        <w:left w:val="nil"/>
        <w:bottom w:val="nil"/>
        <w:right w:val="nil"/>
        <w:between w:val="nil"/>
      </w:pBdr>
      <w:tabs>
        <w:tab w:val="center" w:pos="5387"/>
        <w:tab w:val="right" w:pos="10773"/>
      </w:tabs>
      <w:spacing w:after="0" w:line="240" w:lineRule="auto"/>
    </w:pPr>
  </w:style>
  <w:style w:type="character" w:customStyle="1" w:styleId="FooterRMNSChar">
    <w:name w:val="Footer_RMNS Char"/>
    <w:basedOn w:val="DefaultParagraphFont"/>
    <w:link w:val="FooterRMNS"/>
    <w:rsid w:val="00B05E2C"/>
    <w:rPr>
      <w:lang w:val="en-CA" w:eastAsia="en-CA"/>
    </w:rPr>
  </w:style>
  <w:style w:type="paragraph" w:styleId="NoSpacing">
    <w:name w:val="No Spacing"/>
    <w:uiPriority w:val="1"/>
    <w:qFormat/>
    <w:rsid w:val="00B05E2C"/>
    <w:pPr>
      <w:widowControl/>
    </w:pPr>
    <w:rPr>
      <w:lang w:val="en-CA" w:eastAsia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E2C"/>
    <w:rPr>
      <w:rFonts w:asciiTheme="majorHAnsi" w:eastAsiaTheme="majorEastAsia" w:hAnsiTheme="majorHAnsi" w:cstheme="majorBidi"/>
      <w:i/>
      <w:iCs/>
      <w:color w:val="243F60" w:themeColor="accent1" w:themeShade="7F"/>
      <w:lang w:val="en-CA" w:eastAsia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E2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CA" w:eastAsia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E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CA" w:eastAsia="en-CA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B0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Aquote">
    <w:name w:val="MGA_quote"/>
    <w:basedOn w:val="NormalWeb"/>
    <w:link w:val="MGAquoteChar"/>
    <w:qFormat/>
    <w:rsid w:val="00B05E2C"/>
    <w:pPr>
      <w:spacing w:before="0" w:beforeAutospacing="0" w:after="80" w:afterAutospacing="0"/>
      <w:ind w:left="720"/>
    </w:pPr>
    <w:rPr>
      <w:i/>
      <w:iCs/>
      <w:color w:val="000000"/>
      <w:sz w:val="20"/>
      <w:szCs w:val="20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B05E2C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MGAquoteChar">
    <w:name w:val="MGA_quote Char"/>
    <w:basedOn w:val="NormalWebChar"/>
    <w:link w:val="MGAquote"/>
    <w:rsid w:val="00B05E2C"/>
    <w:rPr>
      <w:rFonts w:ascii="Times New Roman" w:eastAsia="Times New Roman" w:hAnsi="Times New Roman" w:cs="Times New Roman"/>
      <w:i/>
      <w:iCs/>
      <w:color w:val="000000"/>
      <w:sz w:val="20"/>
      <w:szCs w:val="20"/>
      <w:lang w:val="en-CA"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D645C5"/>
    <w:rPr>
      <w:bCs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7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Rural%20Municipality%20of%20North%20Shore\North%20Shore%20PEI%20Files%20-%20Documents\Council,%20Committees,%20Bylaws\Council\Council%20Meetings%202026\April%2015,%202026\Unapproved%20Agenda%20April%2015,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e6b037-ff0c-42c2-9cba-ae3fc3577540">
      <Terms xmlns="http://schemas.microsoft.com/office/infopath/2007/PartnerControls"/>
    </lcf76f155ced4ddcb4097134ff3c332f>
    <TaxCatchAll xmlns="f85ab3fb-39f8-4e57-8fd7-d6db69163e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EB3E4A840954F97670F4C9C688DD4" ma:contentTypeVersion="13" ma:contentTypeDescription="Create a new document." ma:contentTypeScope="" ma:versionID="2afc0d72845fe783cf7f769245733ad6">
  <xsd:schema xmlns:xsd="http://www.w3.org/2001/XMLSchema" xmlns:xs="http://www.w3.org/2001/XMLSchema" xmlns:p="http://schemas.microsoft.com/office/2006/metadata/properties" xmlns:ns2="71e6b037-ff0c-42c2-9cba-ae3fc3577540" xmlns:ns3="f85ab3fb-39f8-4e57-8fd7-d6db69163ee4" targetNamespace="http://schemas.microsoft.com/office/2006/metadata/properties" ma:root="true" ma:fieldsID="68f9776a9586913210d51d3c84473493" ns2:_="" ns3:_="">
    <xsd:import namespace="71e6b037-ff0c-42c2-9cba-ae3fc3577540"/>
    <xsd:import namespace="f85ab3fb-39f8-4e57-8fd7-d6db69163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6b037-ff0c-42c2-9cba-ae3fc3577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12ba0d5-6eed-461f-859b-d35e1feb39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ab3fb-39f8-4e57-8fd7-d6db69163ee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7953602-6a90-47cc-b558-d4607f1fc738}" ma:internalName="TaxCatchAll" ma:showField="CatchAllData" ma:web="f85ab3fb-39f8-4e57-8fd7-d6db69163e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F5850F-1B63-4B49-A829-43D604513B72}">
  <ds:schemaRefs>
    <ds:schemaRef ds:uri="http://schemas.microsoft.com/office/2006/metadata/properties"/>
    <ds:schemaRef ds:uri="http://schemas.microsoft.com/office/infopath/2007/PartnerControls"/>
    <ds:schemaRef ds:uri="71e6b037-ff0c-42c2-9cba-ae3fc3577540"/>
    <ds:schemaRef ds:uri="f85ab3fb-39f8-4e57-8fd7-d6db69163ee4"/>
  </ds:schemaRefs>
</ds:datastoreItem>
</file>

<file path=customXml/itemProps2.xml><?xml version="1.0" encoding="utf-8"?>
<ds:datastoreItem xmlns:ds="http://schemas.openxmlformats.org/officeDocument/2006/customXml" ds:itemID="{3C5A309F-A308-4265-A9F0-BA4F3F5F5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00BF9D-DF9B-4B7D-8946-89A6D3D5C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6b037-ff0c-42c2-9cba-ae3fc3577540"/>
    <ds:schemaRef ds:uri="f85ab3fb-39f8-4e57-8fd7-d6db69163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Unapproved Agenda April 15, 2026</Template>
  <TotalTime>89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Recreation Coordinator</dc:creator>
  <cp:keywords/>
  <cp:lastModifiedBy>Senior Assistant</cp:lastModifiedBy>
  <cp:revision>53</cp:revision>
  <cp:lastPrinted>2026-09-14T13:48:00Z</cp:lastPrinted>
  <dcterms:created xsi:type="dcterms:W3CDTF">2026-07-23T16:36:00Z</dcterms:created>
  <dcterms:modified xsi:type="dcterms:W3CDTF">2026-09-14T14:03:00Z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0x01010065DEB3E4A840954F97670F4C9C688DD4</vt:lpwstr>
  </property>
  <property fmtid="{D5CDD505-2E9C-101B-9397-08002B2CF9AE}" pid="3" name="Order">
    <vt:r8>390200</vt:r8>
  </property>
  <property fmtid="{D5CDD505-2E9C-101B-9397-08002B2CF9AE}" pid="4" name="MediaServiceImageTags">
    <vt:lpwstr/>
  </property>
</Properties>
</file>