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8791D" w14:textId="77777777" w:rsidR="007030D5" w:rsidRPr="00253401" w:rsidRDefault="007030D5" w:rsidP="007030D5">
      <w:pPr>
        <w:pStyle w:val="Title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BDCC35" wp14:editId="17CEB622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237480" cy="3142615"/>
                <wp:effectExtent l="104775" t="1209675" r="0" b="838835"/>
                <wp:wrapNone/>
                <wp:docPr id="137459960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DDFEC" w14:textId="77777777" w:rsidR="007030D5" w:rsidRPr="004E486B" w:rsidRDefault="007030D5" w:rsidP="007030D5">
                            <w:pPr>
                              <w:jc w:val="center"/>
                              <w:rPr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 w:rsidRPr="004E486B">
                              <w:rPr>
                                <w:color w:val="C0C0C0"/>
                                <w:sz w:val="144"/>
                                <w:szCs w:val="144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DRAFT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DCC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412.4pt;height:247.4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" filled="f" stroked="f">
                <v:stroke joinstyle="round"/>
                <o:lock v:ext="edit" shapetype="t"/>
                <v:textbox style="mso-fit-shape-to-text:t">
                  <w:txbxContent>
                    <w:p w14:paraId="1B1DDFEC" w14:textId="77777777" w:rsidR="007030D5" w:rsidRPr="004E486B" w:rsidRDefault="007030D5" w:rsidP="007030D5">
                      <w:pPr>
                        <w:jc w:val="center"/>
                        <w:rPr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 w:rsidRPr="004E486B">
                        <w:rPr>
                          <w:color w:val="C0C0C0"/>
                          <w:sz w:val="144"/>
                          <w:szCs w:val="144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DRAFT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t>UNAPPROVED AGENDA</w:t>
      </w:r>
    </w:p>
    <w:p w14:paraId="1C6B1731" w14:textId="610F3738" w:rsidR="007030D5" w:rsidRDefault="000A6F06" w:rsidP="007030D5">
      <w:pPr>
        <w:pStyle w:val="Subtitle"/>
      </w:pPr>
      <w:bookmarkStart w:id="0" w:name="_Hlk147919985"/>
      <w:r>
        <w:t>Finance</w:t>
      </w:r>
      <w:r w:rsidR="00852040">
        <w:t>&amp; Infrastructure</w:t>
      </w:r>
      <w:r w:rsidR="007030D5">
        <w:t xml:space="preserve"> </w:t>
      </w:r>
      <w:bookmarkEnd w:id="0"/>
      <w:r w:rsidR="007030D5">
        <w:t>– Rural Municipality of North Shore</w:t>
      </w:r>
    </w:p>
    <w:p w14:paraId="53657B7B" w14:textId="0FE3CA5A" w:rsidR="003A03F3" w:rsidRDefault="00DE5313" w:rsidP="007030D5">
      <w:pPr>
        <w:pStyle w:val="Subtitle"/>
      </w:pPr>
      <w:r>
        <w:t>October 1</w:t>
      </w:r>
      <w:r w:rsidR="00F87EA4">
        <w:t>6</w:t>
      </w:r>
      <w:r w:rsidR="003A03F3">
        <w:t>,</w:t>
      </w:r>
      <w:r w:rsidR="000A6F06">
        <w:t>2026,</w:t>
      </w:r>
      <w:r w:rsidR="003A03F3">
        <w:t xml:space="preserve"> </w:t>
      </w:r>
      <w:r w:rsidR="00771166">
        <w:t>7:00</w:t>
      </w:r>
      <w:r w:rsidR="000A6F06">
        <w:t xml:space="preserve"> pm</w:t>
      </w:r>
    </w:p>
    <w:p w14:paraId="773EFEDD" w14:textId="77777777" w:rsidR="007030D5" w:rsidRDefault="007030D5" w:rsidP="007030D5">
      <w:pPr>
        <w:pStyle w:val="Subtitle"/>
      </w:pPr>
      <w:r>
        <w:t>North Shore Community Centre</w:t>
      </w:r>
    </w:p>
    <w:p w14:paraId="46C454AD" w14:textId="77777777" w:rsidR="00253401" w:rsidRPr="007030D5" w:rsidRDefault="00247075" w:rsidP="007030D5">
      <w:pPr>
        <w:pStyle w:val="Heading1"/>
      </w:pPr>
      <w:r w:rsidRPr="007030D5">
        <w:t>CALL TO ORDER</w:t>
      </w:r>
    </w:p>
    <w:p w14:paraId="74F15C5E" w14:textId="77777777" w:rsidR="00253401" w:rsidRPr="00253401" w:rsidRDefault="00247075" w:rsidP="00253401">
      <w:pPr>
        <w:pStyle w:val="Heading1"/>
        <w:rPr>
          <w:color w:val="auto"/>
        </w:rPr>
      </w:pPr>
      <w:r w:rsidRPr="00253401">
        <w:t>APPROVAL OF THE AGENDA</w:t>
      </w:r>
    </w:p>
    <w:p w14:paraId="6A717516" w14:textId="77777777" w:rsidR="007E21D0" w:rsidRPr="007030D5" w:rsidRDefault="00247075" w:rsidP="004E486B">
      <w:pPr>
        <w:pStyle w:val="Heading2"/>
      </w:pPr>
      <w:r w:rsidRPr="007030D5">
        <w:t>Disclosure of Pecuniary (Financial) or other Conﬂicts of Interest</w:t>
      </w:r>
    </w:p>
    <w:p w14:paraId="1DA5BF69" w14:textId="77777777" w:rsidR="0084686C" w:rsidRDefault="00247075" w:rsidP="00253401">
      <w:pPr>
        <w:pStyle w:val="Heading1"/>
      </w:pPr>
      <w:r>
        <w:t xml:space="preserve">APPROVAL OF THE MINUTES </w:t>
      </w:r>
    </w:p>
    <w:p w14:paraId="105EFE2F" w14:textId="17AEE95B" w:rsidR="009B1D15" w:rsidRPr="009B1D15" w:rsidRDefault="00AF7EE9" w:rsidP="00D6716A">
      <w:pPr>
        <w:pStyle w:val="Heading2"/>
      </w:pPr>
      <w:r>
        <w:t>Finance</w:t>
      </w:r>
      <w:r w:rsidR="00B558EF">
        <w:t xml:space="preserve"> &amp; </w:t>
      </w:r>
      <w:r w:rsidR="0062093E">
        <w:t xml:space="preserve">Infrastructure </w:t>
      </w:r>
      <w:r w:rsidR="0062093E" w:rsidRPr="003A03F3">
        <w:t>–</w:t>
      </w:r>
      <w:r w:rsidR="00E4730E" w:rsidRPr="00253401">
        <w:t xml:space="preserve"> </w:t>
      </w:r>
      <w:r w:rsidR="00DE5313">
        <w:t>September</w:t>
      </w:r>
      <w:r w:rsidR="000E2715">
        <w:t xml:space="preserve"> 9,</w:t>
      </w:r>
      <w:r>
        <w:t xml:space="preserve"> 2026</w:t>
      </w:r>
    </w:p>
    <w:p w14:paraId="35E8067F" w14:textId="4D9A84FD" w:rsidR="009231F1" w:rsidRPr="000F1FDE" w:rsidRDefault="00247075" w:rsidP="000F1FDE">
      <w:pPr>
        <w:pStyle w:val="Heading2"/>
      </w:pPr>
      <w:r w:rsidRPr="00253401">
        <w:t>Business arising from the minutes</w:t>
      </w:r>
      <w:r w:rsidR="009231F1" w:rsidRPr="000F1FDE">
        <w:t>.</w:t>
      </w:r>
    </w:p>
    <w:p w14:paraId="27A8FEC5" w14:textId="77777777" w:rsidR="007E21D0" w:rsidRDefault="00247075" w:rsidP="00253401">
      <w:pPr>
        <w:pStyle w:val="Heading1"/>
      </w:pPr>
      <w:bookmarkStart w:id="1" w:name="_gjdgxs" w:colFirst="0" w:colLast="0"/>
      <w:bookmarkEnd w:id="1"/>
      <w:r>
        <w:t xml:space="preserve">NEW </w:t>
      </w:r>
      <w:r w:rsidRPr="00B332F0">
        <w:t xml:space="preserve">BUSINESS </w:t>
      </w:r>
    </w:p>
    <w:p w14:paraId="096E8D91" w14:textId="65A67852" w:rsidR="0062093E" w:rsidRDefault="00DE5313" w:rsidP="000A6F06">
      <w:pPr>
        <w:pStyle w:val="Heading2"/>
      </w:pPr>
      <w:r>
        <w:t xml:space="preserve">Update on </w:t>
      </w:r>
      <w:r w:rsidR="006931FA">
        <w:t xml:space="preserve">financial </w:t>
      </w:r>
      <w:r w:rsidR="00E90B67">
        <w:t>position</w:t>
      </w:r>
    </w:p>
    <w:p w14:paraId="39F4F198" w14:textId="6B7D6B1F" w:rsidR="00E90B67" w:rsidRPr="00E90B67" w:rsidRDefault="00E90B67" w:rsidP="00E90B67">
      <w:pPr>
        <w:pStyle w:val="Heading2"/>
      </w:pPr>
      <w:r>
        <w:t>Update on projects</w:t>
      </w:r>
    </w:p>
    <w:p w14:paraId="3DB5E642" w14:textId="77777777" w:rsidR="007E21D0" w:rsidRDefault="00247075" w:rsidP="00253401">
      <w:pPr>
        <w:pStyle w:val="Heading1"/>
      </w:pPr>
      <w:r>
        <w:t xml:space="preserve">NEXT MEETING </w:t>
      </w:r>
      <w:r w:rsidR="003A03F3">
        <w:t xml:space="preserve">DATE, TIME, </w:t>
      </w:r>
      <w:r>
        <w:t>North Shore Community Centre</w:t>
      </w:r>
    </w:p>
    <w:p w14:paraId="064F4A65" w14:textId="77777777" w:rsidR="007E21D0" w:rsidRDefault="00247075" w:rsidP="00E55791">
      <w:pPr>
        <w:pStyle w:val="Heading1"/>
      </w:pPr>
      <w:r>
        <w:t>ADJOURNMENT</w:t>
      </w:r>
    </w:p>
    <w:p w14:paraId="321A8201" w14:textId="77777777" w:rsidR="000A6F06" w:rsidRPr="000A6F06" w:rsidRDefault="000A6F06" w:rsidP="000A6F06"/>
    <w:p w14:paraId="43A32E0C" w14:textId="77777777" w:rsidR="000A6F06" w:rsidRPr="000A6F06" w:rsidRDefault="000A6F06" w:rsidP="000A6F06"/>
    <w:p w14:paraId="7F963F6C" w14:textId="77777777" w:rsidR="000A6F06" w:rsidRPr="000A6F06" w:rsidRDefault="000A6F06" w:rsidP="000A6F06"/>
    <w:p w14:paraId="65B312D8" w14:textId="77777777" w:rsidR="000A6F06" w:rsidRPr="000A6F06" w:rsidRDefault="000A6F06" w:rsidP="000A6F06"/>
    <w:p w14:paraId="2FF21D41" w14:textId="77777777" w:rsidR="000A6F06" w:rsidRPr="000A6F06" w:rsidRDefault="000A6F06" w:rsidP="000A6F06"/>
    <w:p w14:paraId="5527A956" w14:textId="77777777" w:rsidR="000A6F06" w:rsidRPr="000A6F06" w:rsidRDefault="000A6F06" w:rsidP="000A6F06"/>
    <w:p w14:paraId="0209BE2A" w14:textId="77777777" w:rsidR="000A6F06" w:rsidRPr="000A6F06" w:rsidRDefault="000A6F06" w:rsidP="000A6F06"/>
    <w:p w14:paraId="50396BC3" w14:textId="77777777" w:rsidR="000A6F06" w:rsidRPr="000A6F06" w:rsidRDefault="000A6F06" w:rsidP="000A6F06"/>
    <w:p w14:paraId="70AAB54D" w14:textId="77777777" w:rsidR="000A6F06" w:rsidRPr="000A6F06" w:rsidRDefault="000A6F06" w:rsidP="000A6F06"/>
    <w:p w14:paraId="1BD020F6" w14:textId="77777777" w:rsidR="000A6F06" w:rsidRPr="000A6F06" w:rsidRDefault="000A6F06" w:rsidP="000A6F06"/>
    <w:p w14:paraId="39AB1132" w14:textId="77777777" w:rsidR="000A6F06" w:rsidRPr="000A6F06" w:rsidRDefault="000A6F06" w:rsidP="000A6F06"/>
    <w:p w14:paraId="3855A96D" w14:textId="77777777" w:rsidR="000A6F06" w:rsidRPr="000A6F06" w:rsidRDefault="000A6F06" w:rsidP="000A6F06"/>
    <w:p w14:paraId="55C48BE2" w14:textId="77777777" w:rsidR="000A6F06" w:rsidRPr="000A6F06" w:rsidRDefault="000A6F06" w:rsidP="000A6F06"/>
    <w:p w14:paraId="101E5A6B" w14:textId="77777777" w:rsidR="000A6F06" w:rsidRPr="000A6F06" w:rsidRDefault="000A6F06" w:rsidP="000A6F06"/>
    <w:p w14:paraId="6E68A19F" w14:textId="77777777" w:rsidR="000A6F06" w:rsidRPr="000A6F06" w:rsidRDefault="000A6F06" w:rsidP="000A6F06"/>
    <w:p w14:paraId="7CE7E579" w14:textId="77777777" w:rsidR="000A6F06" w:rsidRPr="000A6F06" w:rsidRDefault="000A6F06" w:rsidP="000A6F06"/>
    <w:p w14:paraId="368C3277" w14:textId="77777777" w:rsidR="000A6F06" w:rsidRDefault="000A6F06" w:rsidP="000A6F06"/>
    <w:p w14:paraId="4AC7894A" w14:textId="63EAA888" w:rsidR="00F87EA4" w:rsidRPr="00F87EA4" w:rsidRDefault="00F87EA4" w:rsidP="00F87EA4">
      <w:pPr>
        <w:tabs>
          <w:tab w:val="left" w:pos="960"/>
        </w:tabs>
      </w:pPr>
      <w:r>
        <w:lastRenderedPageBreak/>
        <w:tab/>
      </w:r>
    </w:p>
    <w:sectPr w:rsidR="00F87EA4" w:rsidRPr="00F87EA4" w:rsidSect="008468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24F5" w14:textId="77777777" w:rsidR="00427E79" w:rsidRDefault="00427E79">
      <w:r>
        <w:separator/>
      </w:r>
    </w:p>
  </w:endnote>
  <w:endnote w:type="continuationSeparator" w:id="0">
    <w:p w14:paraId="405F5CB2" w14:textId="77777777" w:rsidR="00427E79" w:rsidRDefault="0042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DFC47" w14:textId="77777777" w:rsidR="00F87EA4" w:rsidRDefault="00F87E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92B71" w14:textId="2F2A2D5F" w:rsidR="00253401" w:rsidRDefault="00DE5313" w:rsidP="00253401">
    <w:pPr>
      <w:pStyle w:val="FooterRMNS"/>
    </w:pPr>
    <w:r>
      <w:t>October 1</w:t>
    </w:r>
    <w:r w:rsidR="00F87EA4">
      <w:t>6</w:t>
    </w:r>
    <w:r w:rsidR="000A6F06">
      <w:t xml:space="preserve">, </w:t>
    </w:r>
    <w:proofErr w:type="gramStart"/>
    <w:r w:rsidR="000A6F06">
      <w:t>2026</w:t>
    </w:r>
    <w:proofErr w:type="gramEnd"/>
    <w:r w:rsidR="00253401">
      <w:tab/>
      <w:t xml:space="preserve">Page </w:t>
    </w:r>
    <w:r w:rsidR="00253401">
      <w:rPr>
        <w:b/>
      </w:rPr>
      <w:fldChar w:fldCharType="begin"/>
    </w:r>
    <w:r w:rsidR="00253401">
      <w:rPr>
        <w:b/>
      </w:rPr>
      <w:instrText>PAGE</w:instrText>
    </w:r>
    <w:r w:rsidR="00253401">
      <w:rPr>
        <w:b/>
      </w:rPr>
      <w:fldChar w:fldCharType="separate"/>
    </w:r>
    <w:r w:rsidR="00253401">
      <w:rPr>
        <w:b/>
      </w:rPr>
      <w:t>1</w:t>
    </w:r>
    <w:r w:rsidR="00253401">
      <w:rPr>
        <w:b/>
      </w:rPr>
      <w:fldChar w:fldCharType="end"/>
    </w:r>
    <w:r w:rsidR="00253401">
      <w:t xml:space="preserve"> of </w:t>
    </w:r>
    <w:r w:rsidR="00253401">
      <w:rPr>
        <w:b/>
      </w:rPr>
      <w:fldChar w:fldCharType="begin"/>
    </w:r>
    <w:r w:rsidR="00253401">
      <w:rPr>
        <w:b/>
      </w:rPr>
      <w:instrText>NUMPAGES</w:instrText>
    </w:r>
    <w:r w:rsidR="00253401">
      <w:rPr>
        <w:b/>
      </w:rPr>
      <w:fldChar w:fldCharType="separate"/>
    </w:r>
    <w:r w:rsidR="00253401">
      <w:rPr>
        <w:b/>
      </w:rPr>
      <w:t>5</w:t>
    </w:r>
    <w:r w:rsidR="00253401">
      <w:rPr>
        <w:b/>
      </w:rPr>
      <w:fldChar w:fldCharType="end"/>
    </w:r>
    <w:r w:rsidR="00253401">
      <w:tab/>
      <w:t>Rural Municipality of North Shore</w:t>
    </w:r>
  </w:p>
  <w:p w14:paraId="6FB47287" w14:textId="0C7C0451" w:rsidR="007E21D0" w:rsidRPr="00253401" w:rsidRDefault="00253401" w:rsidP="00253401">
    <w:pPr>
      <w:pStyle w:val="FooterRMNS"/>
      <w:rPr>
        <w:color w:val="000000"/>
      </w:rPr>
    </w:pPr>
    <w:r>
      <w:t>UNAPPROVED Agenda</w:t>
    </w:r>
    <w:r>
      <w:rPr>
        <w:color w:val="000000"/>
      </w:rPr>
      <w:tab/>
    </w:r>
    <w:r>
      <w:rPr>
        <w:color w:val="000000"/>
      </w:rPr>
      <w:tab/>
    </w:r>
    <w:r w:rsidR="000A6F06">
      <w:rPr>
        <w:color w:val="000000"/>
      </w:rPr>
      <w:t>Finance</w:t>
    </w:r>
    <w:r w:rsidR="00852040">
      <w:rPr>
        <w:color w:val="000000"/>
      </w:rPr>
      <w:t xml:space="preserve"> &amp; Infrastructure</w:t>
    </w:r>
    <w:r>
      <w:rPr>
        <w:color w:val="000000"/>
      </w:rPr>
      <w:t xml:space="preserve"> Meeting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F3CA6" w14:textId="77777777" w:rsidR="00F87EA4" w:rsidRDefault="00F87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78391" w14:textId="77777777" w:rsidR="00427E79" w:rsidRDefault="00427E79">
      <w:r>
        <w:separator/>
      </w:r>
    </w:p>
  </w:footnote>
  <w:footnote w:type="continuationSeparator" w:id="0">
    <w:p w14:paraId="155F42F9" w14:textId="77777777" w:rsidR="00427E79" w:rsidRDefault="00427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5035E" w14:textId="77777777" w:rsidR="00F87EA4" w:rsidRDefault="00F87E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C08C9" w14:textId="77777777" w:rsidR="00F87EA4" w:rsidRDefault="00F87E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DD01" w14:textId="77777777" w:rsidR="00F87EA4" w:rsidRDefault="00F87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79B7"/>
    <w:multiLevelType w:val="multilevel"/>
    <w:tmpl w:val="4418D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952B39"/>
    <w:multiLevelType w:val="multilevel"/>
    <w:tmpl w:val="DB26D5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E87191"/>
    <w:multiLevelType w:val="multilevel"/>
    <w:tmpl w:val="16F65E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116DC7"/>
    <w:multiLevelType w:val="multilevel"/>
    <w:tmpl w:val="50648586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A50EB0"/>
    <w:multiLevelType w:val="multilevel"/>
    <w:tmpl w:val="2BDCDC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4C0E7B"/>
    <w:multiLevelType w:val="multilevel"/>
    <w:tmpl w:val="1BE0D7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B146A1"/>
    <w:multiLevelType w:val="multilevel"/>
    <w:tmpl w:val="498E5AC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EB5840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98848DE"/>
    <w:multiLevelType w:val="multilevel"/>
    <w:tmpl w:val="7CAAE8F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BC22B4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9813769">
    <w:abstractNumId w:val="6"/>
  </w:num>
  <w:num w:numId="2" w16cid:durableId="1129785358">
    <w:abstractNumId w:val="7"/>
  </w:num>
  <w:num w:numId="3" w16cid:durableId="2070692936">
    <w:abstractNumId w:val="0"/>
  </w:num>
  <w:num w:numId="4" w16cid:durableId="812521627">
    <w:abstractNumId w:val="8"/>
  </w:num>
  <w:num w:numId="5" w16cid:durableId="205141795">
    <w:abstractNumId w:val="3"/>
  </w:num>
  <w:num w:numId="6" w16cid:durableId="972759785">
    <w:abstractNumId w:val="2"/>
  </w:num>
  <w:num w:numId="7" w16cid:durableId="57481730">
    <w:abstractNumId w:val="4"/>
  </w:num>
  <w:num w:numId="8" w16cid:durableId="409734905">
    <w:abstractNumId w:val="1"/>
  </w:num>
  <w:num w:numId="9" w16cid:durableId="629214694">
    <w:abstractNumId w:val="9"/>
  </w:num>
  <w:num w:numId="10" w16cid:durableId="1867862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F06"/>
    <w:rsid w:val="00046A5A"/>
    <w:rsid w:val="00074441"/>
    <w:rsid w:val="000902F9"/>
    <w:rsid w:val="000A4B13"/>
    <w:rsid w:val="000A6F06"/>
    <w:rsid w:val="000B57FA"/>
    <w:rsid w:val="000C627C"/>
    <w:rsid w:val="000D38E6"/>
    <w:rsid w:val="000E2715"/>
    <w:rsid w:val="000E2F5A"/>
    <w:rsid w:val="000F1FDE"/>
    <w:rsid w:val="00111096"/>
    <w:rsid w:val="00135920"/>
    <w:rsid w:val="001A7A79"/>
    <w:rsid w:val="001C7122"/>
    <w:rsid w:val="002264F6"/>
    <w:rsid w:val="00247075"/>
    <w:rsid w:val="00253401"/>
    <w:rsid w:val="0027282A"/>
    <w:rsid w:val="002B20AB"/>
    <w:rsid w:val="002C5408"/>
    <w:rsid w:val="00327753"/>
    <w:rsid w:val="003330F9"/>
    <w:rsid w:val="00337FC8"/>
    <w:rsid w:val="00375A16"/>
    <w:rsid w:val="00386D45"/>
    <w:rsid w:val="003901FE"/>
    <w:rsid w:val="003A03F3"/>
    <w:rsid w:val="003C35CC"/>
    <w:rsid w:val="003E0E4A"/>
    <w:rsid w:val="00427E79"/>
    <w:rsid w:val="004B1F4A"/>
    <w:rsid w:val="004D5B64"/>
    <w:rsid w:val="004E486B"/>
    <w:rsid w:val="005432C5"/>
    <w:rsid w:val="00552A04"/>
    <w:rsid w:val="0055300E"/>
    <w:rsid w:val="00570A5E"/>
    <w:rsid w:val="005A09C2"/>
    <w:rsid w:val="005A33F4"/>
    <w:rsid w:val="005C7F40"/>
    <w:rsid w:val="005D5CE1"/>
    <w:rsid w:val="0062093E"/>
    <w:rsid w:val="00667D33"/>
    <w:rsid w:val="006931FA"/>
    <w:rsid w:val="00693670"/>
    <w:rsid w:val="007030D5"/>
    <w:rsid w:val="00771166"/>
    <w:rsid w:val="00772DDE"/>
    <w:rsid w:val="007A5E2E"/>
    <w:rsid w:val="007E21D0"/>
    <w:rsid w:val="00817B9F"/>
    <w:rsid w:val="00833C57"/>
    <w:rsid w:val="0084686C"/>
    <w:rsid w:val="00852040"/>
    <w:rsid w:val="00855C63"/>
    <w:rsid w:val="00860DA6"/>
    <w:rsid w:val="00872743"/>
    <w:rsid w:val="008C061B"/>
    <w:rsid w:val="008C0999"/>
    <w:rsid w:val="008C4002"/>
    <w:rsid w:val="008E14D0"/>
    <w:rsid w:val="00915039"/>
    <w:rsid w:val="009231F1"/>
    <w:rsid w:val="009316CB"/>
    <w:rsid w:val="0097542A"/>
    <w:rsid w:val="00982F5B"/>
    <w:rsid w:val="009933E7"/>
    <w:rsid w:val="009A5699"/>
    <w:rsid w:val="009B12F7"/>
    <w:rsid w:val="009B1D15"/>
    <w:rsid w:val="00A8776B"/>
    <w:rsid w:val="00AB7DA1"/>
    <w:rsid w:val="00AE35CC"/>
    <w:rsid w:val="00AF7EE9"/>
    <w:rsid w:val="00B332F0"/>
    <w:rsid w:val="00B558EF"/>
    <w:rsid w:val="00B72014"/>
    <w:rsid w:val="00BD5CF5"/>
    <w:rsid w:val="00C001EC"/>
    <w:rsid w:val="00C31A47"/>
    <w:rsid w:val="00C43547"/>
    <w:rsid w:val="00CA6B6E"/>
    <w:rsid w:val="00CC1B9F"/>
    <w:rsid w:val="00CD07B4"/>
    <w:rsid w:val="00CE4F3E"/>
    <w:rsid w:val="00D11AE6"/>
    <w:rsid w:val="00D14D7F"/>
    <w:rsid w:val="00D1638E"/>
    <w:rsid w:val="00D32D5B"/>
    <w:rsid w:val="00D56C9C"/>
    <w:rsid w:val="00D6716A"/>
    <w:rsid w:val="00D733AD"/>
    <w:rsid w:val="00DA665A"/>
    <w:rsid w:val="00DB4DFE"/>
    <w:rsid w:val="00DE5313"/>
    <w:rsid w:val="00E27D8E"/>
    <w:rsid w:val="00E3375B"/>
    <w:rsid w:val="00E40688"/>
    <w:rsid w:val="00E4730E"/>
    <w:rsid w:val="00E801D9"/>
    <w:rsid w:val="00E90B67"/>
    <w:rsid w:val="00E97F64"/>
    <w:rsid w:val="00EB7A7F"/>
    <w:rsid w:val="00EE1F94"/>
    <w:rsid w:val="00EE56A9"/>
    <w:rsid w:val="00EF7A4A"/>
    <w:rsid w:val="00F026C4"/>
    <w:rsid w:val="00F6175E"/>
    <w:rsid w:val="00F87EA4"/>
    <w:rsid w:val="00FB0961"/>
    <w:rsid w:val="00FC0769"/>
    <w:rsid w:val="00FC327E"/>
    <w:rsid w:val="00FD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1ED18F"/>
  <w15:docId w15:val="{30814F5A-25ED-4000-9953-83FD51D7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166"/>
    <w:pPr>
      <w:widowControl/>
      <w:spacing w:after="160" w:line="259" w:lineRule="auto"/>
    </w:pPr>
    <w:rPr>
      <w:lang w:val="en-CA"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166"/>
    <w:pPr>
      <w:numPr>
        <w:numId w:val="10"/>
      </w:numPr>
      <w:spacing w:before="80" w:after="80" w:line="240" w:lineRule="auto"/>
      <w:outlineLvl w:val="0"/>
    </w:pPr>
    <w:rPr>
      <w:b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771166"/>
    <w:pPr>
      <w:keepNext/>
      <w:keepLines/>
      <w:numPr>
        <w:ilvl w:val="1"/>
        <w:numId w:val="10"/>
      </w:numPr>
      <w:spacing w:before="60" w:after="60" w:line="252" w:lineRule="auto"/>
      <w:ind w:left="998" w:hanging="578"/>
      <w:outlineLvl w:val="1"/>
    </w:pPr>
    <w:rPr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rsid w:val="00771166"/>
    <w:pPr>
      <w:keepNext/>
      <w:keepLines/>
      <w:numPr>
        <w:ilvl w:val="2"/>
        <w:numId w:val="10"/>
      </w:numPr>
      <w:spacing w:before="60" w:after="60" w:line="252" w:lineRule="auto"/>
      <w:ind w:left="1701"/>
      <w:outlineLvl w:val="2"/>
    </w:pPr>
    <w:rPr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771166"/>
    <w:pPr>
      <w:keepNext/>
      <w:keepLines/>
      <w:numPr>
        <w:ilvl w:val="3"/>
        <w:numId w:val="10"/>
      </w:numPr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771166"/>
    <w:pPr>
      <w:keepNext/>
      <w:keepLines/>
      <w:numPr>
        <w:ilvl w:val="4"/>
        <w:numId w:val="10"/>
      </w:numPr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771166"/>
    <w:pPr>
      <w:keepNext/>
      <w:keepLines/>
      <w:numPr>
        <w:ilvl w:val="5"/>
        <w:numId w:val="10"/>
      </w:numPr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166"/>
    <w:pPr>
      <w:keepNext/>
      <w:keepLines/>
      <w:numPr>
        <w:ilvl w:val="6"/>
        <w:numId w:val="1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166"/>
    <w:pPr>
      <w:keepNext/>
      <w:keepLines/>
      <w:numPr>
        <w:ilvl w:val="7"/>
        <w:numId w:val="1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166"/>
    <w:pPr>
      <w:keepNext/>
      <w:keepLines/>
      <w:numPr>
        <w:ilvl w:val="8"/>
        <w:numId w:val="1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7711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166"/>
  </w:style>
  <w:style w:type="paragraph" w:styleId="Title">
    <w:name w:val="Title"/>
    <w:basedOn w:val="Normal"/>
    <w:next w:val="Normal"/>
    <w:uiPriority w:val="10"/>
    <w:qFormat/>
    <w:rsid w:val="00771166"/>
    <w:pPr>
      <w:pBdr>
        <w:top w:val="single" w:sz="4" w:space="1" w:color="000000"/>
      </w:pBdr>
      <w:shd w:val="clear" w:color="auto" w:fill="E7E6E6"/>
      <w:spacing w:after="0" w:line="240" w:lineRule="auto"/>
      <w:jc w:val="center"/>
    </w:pPr>
    <w:rPr>
      <w:b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rsid w:val="00771166"/>
    <w:pPr>
      <w:shd w:val="clear" w:color="auto" w:fill="E7E6E6"/>
      <w:spacing w:after="0" w:line="240" w:lineRule="auto"/>
      <w:jc w:val="center"/>
    </w:pPr>
    <w:rPr>
      <w:b/>
      <w:i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711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1166"/>
    <w:rPr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7711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1166"/>
    <w:rPr>
      <w:lang w:val="en-CA" w:eastAsia="en-CA"/>
    </w:rPr>
  </w:style>
  <w:style w:type="paragraph" w:styleId="ListParagraph">
    <w:name w:val="List Paragraph"/>
    <w:basedOn w:val="Normal"/>
    <w:uiPriority w:val="34"/>
    <w:qFormat/>
    <w:rsid w:val="00771166"/>
    <w:pPr>
      <w:ind w:left="720"/>
      <w:contextualSpacing/>
    </w:pPr>
  </w:style>
  <w:style w:type="paragraph" w:customStyle="1" w:styleId="Default">
    <w:name w:val="Default"/>
    <w:rsid w:val="00771166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en-CA"/>
    </w:rPr>
  </w:style>
  <w:style w:type="paragraph" w:customStyle="1" w:styleId="m3885277848849194205msolistparagraph">
    <w:name w:val="m_3885277848849194205msolistparagraph"/>
    <w:basedOn w:val="Normal"/>
    <w:rsid w:val="0077116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71166"/>
    <w:rPr>
      <w:b/>
      <w:color w:val="000000"/>
      <w:sz w:val="24"/>
      <w:szCs w:val="24"/>
      <w:lang w:val="en-CA" w:eastAsia="en-CA"/>
    </w:rPr>
  </w:style>
  <w:style w:type="paragraph" w:customStyle="1" w:styleId="Motiondata">
    <w:name w:val="Motion_data"/>
    <w:basedOn w:val="Normal"/>
    <w:link w:val="MotiondataChar"/>
    <w:qFormat/>
    <w:rsid w:val="00771166"/>
    <w:pPr>
      <w:pBdr>
        <w:top w:val="nil"/>
        <w:left w:val="nil"/>
        <w:bottom w:val="nil"/>
        <w:right w:val="nil"/>
        <w:between w:val="nil"/>
      </w:pBdr>
      <w:spacing w:after="200" w:line="240" w:lineRule="auto"/>
      <w:ind w:left="720"/>
      <w:contextualSpacing/>
    </w:pPr>
    <w:rPr>
      <w:i/>
      <w:color w:val="000000"/>
    </w:rPr>
  </w:style>
  <w:style w:type="character" w:customStyle="1" w:styleId="MotiondataChar">
    <w:name w:val="Motion_data Char"/>
    <w:basedOn w:val="DefaultParagraphFont"/>
    <w:link w:val="Motiondata"/>
    <w:rsid w:val="00771166"/>
    <w:rPr>
      <w:i/>
      <w:color w:val="000000"/>
      <w:lang w:val="en-CA" w:eastAsia="en-CA"/>
    </w:rPr>
  </w:style>
  <w:style w:type="paragraph" w:customStyle="1" w:styleId="Motiontext">
    <w:name w:val="Motion_text"/>
    <w:basedOn w:val="Normal"/>
    <w:link w:val="MotiontextChar"/>
    <w:qFormat/>
    <w:rsid w:val="00771166"/>
    <w:pPr>
      <w:pBdr>
        <w:top w:val="nil"/>
        <w:left w:val="nil"/>
        <w:bottom w:val="nil"/>
        <w:right w:val="nil"/>
        <w:between w:val="nil"/>
      </w:pBdr>
    </w:pPr>
    <w:rPr>
      <w:b/>
      <w:color w:val="000000"/>
    </w:rPr>
  </w:style>
  <w:style w:type="character" w:customStyle="1" w:styleId="MotiontextChar">
    <w:name w:val="Motion_text Char"/>
    <w:basedOn w:val="DefaultParagraphFont"/>
    <w:link w:val="Motiontext"/>
    <w:rsid w:val="00771166"/>
    <w:rPr>
      <w:b/>
      <w:color w:val="000000"/>
      <w:lang w:val="en-CA" w:eastAsia="en-CA"/>
    </w:rPr>
  </w:style>
  <w:style w:type="paragraph" w:customStyle="1" w:styleId="FooterRMNS">
    <w:name w:val="Footer_RMNS"/>
    <w:basedOn w:val="Normal"/>
    <w:link w:val="FooterRMNSChar"/>
    <w:qFormat/>
    <w:rsid w:val="00771166"/>
    <w:pPr>
      <w:pBdr>
        <w:top w:val="nil"/>
        <w:left w:val="nil"/>
        <w:bottom w:val="nil"/>
        <w:right w:val="nil"/>
        <w:between w:val="nil"/>
      </w:pBdr>
      <w:tabs>
        <w:tab w:val="center" w:pos="5387"/>
        <w:tab w:val="right" w:pos="10773"/>
      </w:tabs>
      <w:spacing w:after="0" w:line="240" w:lineRule="auto"/>
    </w:pPr>
  </w:style>
  <w:style w:type="character" w:customStyle="1" w:styleId="FooterRMNSChar">
    <w:name w:val="Footer_RMNS Char"/>
    <w:basedOn w:val="DefaultParagraphFont"/>
    <w:link w:val="FooterRMNS"/>
    <w:rsid w:val="00771166"/>
    <w:rPr>
      <w:lang w:val="en-CA" w:eastAsia="en-CA"/>
    </w:rPr>
  </w:style>
  <w:style w:type="paragraph" w:styleId="NoSpacing">
    <w:name w:val="No Spacing"/>
    <w:uiPriority w:val="1"/>
    <w:qFormat/>
    <w:rsid w:val="00771166"/>
    <w:pPr>
      <w:widowControl/>
    </w:pPr>
    <w:rPr>
      <w:lang w:val="en-CA" w:eastAsia="en-C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166"/>
    <w:rPr>
      <w:rFonts w:asciiTheme="majorHAnsi" w:eastAsiaTheme="majorEastAsia" w:hAnsiTheme="majorHAnsi" w:cstheme="majorBidi"/>
      <w:i/>
      <w:iCs/>
      <w:color w:val="243F60" w:themeColor="accent1" w:themeShade="7F"/>
      <w:lang w:val="en-CA" w:eastAsia="en-C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1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CA" w:eastAsia="en-C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1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CA" w:eastAsia="en-CA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771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GAquote">
    <w:name w:val="MGA_quote"/>
    <w:basedOn w:val="NormalWeb"/>
    <w:link w:val="MGAquoteChar"/>
    <w:qFormat/>
    <w:rsid w:val="00771166"/>
    <w:pPr>
      <w:spacing w:before="0" w:beforeAutospacing="0" w:after="80" w:afterAutospacing="0"/>
      <w:ind w:left="720"/>
    </w:pPr>
    <w:rPr>
      <w:i/>
      <w:iCs/>
      <w:color w:val="000000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771166"/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customStyle="1" w:styleId="MGAquoteChar">
    <w:name w:val="MGA_quote Char"/>
    <w:basedOn w:val="NormalWebChar"/>
    <w:link w:val="MGAquote"/>
    <w:rsid w:val="00771166"/>
    <w:rPr>
      <w:rFonts w:ascii="Times New Roman" w:eastAsia="Times New Roman" w:hAnsi="Times New Roman" w:cs="Times New Roman"/>
      <w:i/>
      <w:iCs/>
      <w:color w:val="000000"/>
      <w:sz w:val="20"/>
      <w:szCs w:val="20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7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Rural%20Municipality%20of%20North%20Shore\North%20Shore%20PEI%20Files%20-%20Documents\General%20Access\Admin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6b037-ff0c-42c2-9cba-ae3fc3577540">
      <Terms xmlns="http://schemas.microsoft.com/office/infopath/2007/PartnerControls"/>
    </lcf76f155ced4ddcb4097134ff3c332f>
    <TaxCatchAll xmlns="f85ab3fb-39f8-4e57-8fd7-d6db69163e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EB3E4A840954F97670F4C9C688DD4" ma:contentTypeVersion="13" ma:contentTypeDescription="Create a new document." ma:contentTypeScope="" ma:versionID="2afc0d72845fe783cf7f769245733ad6">
  <xsd:schema xmlns:xsd="http://www.w3.org/2001/XMLSchema" xmlns:xs="http://www.w3.org/2001/XMLSchema" xmlns:p="http://schemas.microsoft.com/office/2006/metadata/properties" xmlns:ns2="71e6b037-ff0c-42c2-9cba-ae3fc3577540" xmlns:ns3="f85ab3fb-39f8-4e57-8fd7-d6db69163ee4" targetNamespace="http://schemas.microsoft.com/office/2006/metadata/properties" ma:root="true" ma:fieldsID="68f9776a9586913210d51d3c84473493" ns2:_="" ns3:_="">
    <xsd:import namespace="71e6b037-ff0c-42c2-9cba-ae3fc3577540"/>
    <xsd:import namespace="f85ab3fb-39f8-4e57-8fd7-d6db69163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6b037-ff0c-42c2-9cba-ae3fc35775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12ba0d5-6eed-461f-859b-d35e1feb39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ab3fb-39f8-4e57-8fd7-d6db69163ee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7953602-6a90-47cc-b558-d4607f1fc738}" ma:internalName="TaxCatchAll" ma:showField="CatchAllData" ma:web="f85ab3fb-39f8-4e57-8fd7-d6db69163e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F5850F-1B63-4B49-A829-43D604513B72}">
  <ds:schemaRefs>
    <ds:schemaRef ds:uri="http://schemas.microsoft.com/office/2006/metadata/properties"/>
    <ds:schemaRef ds:uri="http://schemas.microsoft.com/office/infopath/2007/PartnerControls"/>
    <ds:schemaRef ds:uri="71e6b037-ff0c-42c2-9cba-ae3fc3577540"/>
    <ds:schemaRef ds:uri="f85ab3fb-39f8-4e57-8fd7-d6db69163ee4"/>
  </ds:schemaRefs>
</ds:datastoreItem>
</file>

<file path=customXml/itemProps2.xml><?xml version="1.0" encoding="utf-8"?>
<ds:datastoreItem xmlns:ds="http://schemas.openxmlformats.org/officeDocument/2006/customXml" ds:itemID="{0FA6F146-2316-41AC-8E70-6EFF59A84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6b037-ff0c-42c2-9cba-ae3fc3577540"/>
    <ds:schemaRef ds:uri="f85ab3fb-39f8-4e57-8fd7-d6db69163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5A309F-A308-4265-A9F0-BA4F3F5F54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4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Recreation Coordinator</dc:creator>
  <cp:lastModifiedBy>Admin  Assistant</cp:lastModifiedBy>
  <cp:revision>8</cp:revision>
  <cp:lastPrinted>2026-03-05T16:00:00Z</cp:lastPrinted>
  <dcterms:created xsi:type="dcterms:W3CDTF">2026-10-13T14:25:00Z</dcterms:created>
  <dcterms:modified xsi:type="dcterms:W3CDTF">2026-10-13T18:15:00Z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0x01010065DEB3E4A840954F97670F4C9C688DD4</vt:lpwstr>
  </property>
  <property fmtid="{D5CDD505-2E9C-101B-9397-08002B2CF9AE}" pid="3" name="Order">
    <vt:r8>390200</vt:r8>
  </property>
  <property fmtid="{D5CDD505-2E9C-101B-9397-08002B2CF9AE}" pid="4" name="MediaServiceImageTags">
    <vt:lpwstr/>
  </property>
</Properties>
</file>